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416298" w14:textId="77777777" w:rsidR="003600D9" w:rsidRDefault="007A4CCC" w:rsidP="003600D9">
      <w:pPr>
        <w:widowControl/>
        <w:shd w:val="clear" w:color="auto" w:fill="FFFFFF"/>
        <w:tabs>
          <w:tab w:val="center" w:pos="5233"/>
          <w:tab w:val="left" w:pos="7865"/>
        </w:tabs>
        <w:spacing w:line="0" w:lineRule="atLeast"/>
        <w:ind w:firstLineChars="336" w:firstLine="941"/>
        <w:jc w:val="left"/>
        <w:rPr>
          <w:rFonts w:ascii="HG丸ｺﾞｼｯｸM-PRO" w:eastAsia="HG丸ｺﾞｼｯｸM-PRO" w:hAnsi="HG丸ｺﾞｼｯｸM-PRO" w:cs="ＭＳ Ｐゴシック"/>
          <w:kern w:val="0"/>
          <w:sz w:val="28"/>
          <w:szCs w:val="28"/>
        </w:rPr>
      </w:pPr>
      <w:r w:rsidRPr="000E44D6">
        <w:rPr>
          <w:rFonts w:ascii="ＭＳ ゴシック" w:eastAsia="ＭＳ ゴシック" w:hAnsi="ＭＳ ゴシック" w:cs="ＭＳ Ｐゴシック"/>
          <w:kern w:val="0"/>
          <w:sz w:val="28"/>
          <w:szCs w:val="28"/>
        </w:rPr>
        <w:tab/>
      </w:r>
      <w:r w:rsidR="003600D9">
        <w:rPr>
          <w:rFonts w:ascii="HG丸ｺﾞｼｯｸM-PRO" w:eastAsia="HG丸ｺﾞｼｯｸM-PRO" w:hAnsi="HG丸ｺﾞｼｯｸM-PRO" w:cs="ＭＳ Ｐゴシック" w:hint="eastAsia"/>
          <w:kern w:val="0"/>
          <w:sz w:val="28"/>
          <w:szCs w:val="28"/>
        </w:rPr>
        <w:t>オフライン文字起こしデバイス</w:t>
      </w:r>
      <w:r w:rsidR="004D41C2" w:rsidRPr="00736B68">
        <w:rPr>
          <w:rFonts w:ascii="HG丸ｺﾞｼｯｸM-PRO" w:eastAsia="HG丸ｺﾞｼｯｸM-PRO" w:hAnsi="HG丸ｺﾞｼｯｸM-PRO" w:cs="ＭＳ Ｐゴシック" w:hint="eastAsia"/>
          <w:kern w:val="0"/>
          <w:sz w:val="28"/>
          <w:szCs w:val="28"/>
        </w:rPr>
        <w:t>『VOITER SR302 Pro</w:t>
      </w:r>
      <w:r w:rsidR="004D41C2" w:rsidRPr="00736B68">
        <w:rPr>
          <w:rFonts w:ascii="HG丸ｺﾞｼｯｸM-PRO" w:eastAsia="HG丸ｺﾞｼｯｸM-PRO" w:hAnsi="HG丸ｺﾞｼｯｸM-PRO" w:cs="ＭＳ Ｐゴシック"/>
          <w:kern w:val="0"/>
          <w:sz w:val="28"/>
          <w:szCs w:val="28"/>
        </w:rPr>
        <w:t>』</w:t>
      </w:r>
    </w:p>
    <w:p w14:paraId="39C87948" w14:textId="06FD5BE9" w:rsidR="003600D9" w:rsidRDefault="003600D9" w:rsidP="003600D9">
      <w:pPr>
        <w:widowControl/>
        <w:shd w:val="clear" w:color="auto" w:fill="FFFFFF"/>
        <w:tabs>
          <w:tab w:val="center" w:pos="5233"/>
          <w:tab w:val="left" w:pos="7865"/>
        </w:tabs>
        <w:spacing w:line="0" w:lineRule="atLeast"/>
        <w:jc w:val="center"/>
        <w:rPr>
          <w:rFonts w:ascii="HG丸ｺﾞｼｯｸM-PRO" w:eastAsia="HG丸ｺﾞｼｯｸM-PRO" w:hAnsi="HG丸ｺﾞｼｯｸM-PRO" w:cs="ＭＳ Ｐゴシック"/>
          <w:kern w:val="0"/>
          <w:sz w:val="28"/>
          <w:szCs w:val="28"/>
        </w:rPr>
      </w:pPr>
      <w:r>
        <w:rPr>
          <w:rFonts w:ascii="HG丸ｺﾞｼｯｸM-PRO" w:eastAsia="HG丸ｺﾞｼｯｸM-PRO" w:hAnsi="HG丸ｺﾞｼｯｸM-PRO" w:cs="ＭＳ Ｐゴシック" w:hint="eastAsia"/>
          <w:kern w:val="0"/>
          <w:sz w:val="28"/>
          <w:szCs w:val="28"/>
        </w:rPr>
        <w:t>無料レンタルサービス</w:t>
      </w:r>
      <w:r w:rsidR="00902898">
        <w:rPr>
          <w:rFonts w:ascii="HG丸ｺﾞｼｯｸM-PRO" w:eastAsia="HG丸ｺﾞｼｯｸM-PRO" w:hAnsi="HG丸ｺﾞｼｯｸM-PRO" w:cs="ＭＳ Ｐゴシック" w:hint="eastAsia"/>
          <w:kern w:val="0"/>
          <w:sz w:val="28"/>
          <w:szCs w:val="28"/>
        </w:rPr>
        <w:t xml:space="preserve"> </w:t>
      </w:r>
      <w:r w:rsidR="004D41C2" w:rsidRPr="00736B68">
        <w:rPr>
          <w:rFonts w:ascii="HG丸ｺﾞｼｯｸM-PRO" w:eastAsia="HG丸ｺﾞｼｯｸM-PRO" w:hAnsi="HG丸ｺﾞｼｯｸM-PRO" w:cs="ＭＳ Ｐゴシック" w:hint="eastAsia"/>
          <w:kern w:val="0"/>
          <w:sz w:val="28"/>
          <w:szCs w:val="28"/>
        </w:rPr>
        <w:t>利用規定</w:t>
      </w:r>
    </w:p>
    <w:p w14:paraId="7466EC29" w14:textId="1D3B4EDA" w:rsidR="003600D9" w:rsidRPr="003600D9" w:rsidRDefault="003600D9" w:rsidP="003600D9">
      <w:pPr>
        <w:widowControl/>
        <w:shd w:val="clear" w:color="auto" w:fill="FFFFFF"/>
        <w:tabs>
          <w:tab w:val="center" w:pos="5233"/>
          <w:tab w:val="left" w:pos="7865"/>
        </w:tabs>
        <w:spacing w:line="0" w:lineRule="atLeast"/>
        <w:jc w:val="center"/>
        <w:rPr>
          <w:rFonts w:ascii="HG丸ｺﾞｼｯｸM-PRO" w:eastAsia="HG丸ｺﾞｼｯｸM-PRO" w:hAnsi="HG丸ｺﾞｼｯｸM-PRO" w:cs="ＭＳ Ｐゴシック"/>
          <w:kern w:val="0"/>
          <w:sz w:val="16"/>
          <w:szCs w:val="16"/>
        </w:rPr>
      </w:pPr>
    </w:p>
    <w:p w14:paraId="336747C3" w14:textId="1FA2A684" w:rsidR="003355D9" w:rsidRPr="003600D9" w:rsidRDefault="00943999" w:rsidP="003600D9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１．</w:t>
      </w:r>
      <w:r w:rsidR="00495C2C" w:rsidRPr="003600D9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（目的）</w:t>
      </w:r>
    </w:p>
    <w:p w14:paraId="1C38D31E" w14:textId="19DA7AAB" w:rsidR="0061687F" w:rsidRPr="00736B68" w:rsidRDefault="0015640F" w:rsidP="00495C2C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このサービス</w:t>
      </w:r>
      <w:r w:rsidR="00F3736C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は、</w:t>
      </w: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高岡商工会議所</w:t>
      </w:r>
      <w:r w:rsid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（以下、当所という）</w:t>
      </w: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が</w:t>
      </w:r>
      <w:r w:rsidR="00495C2C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所有する</w:t>
      </w:r>
      <w:r w:rsidR="0061687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以下の</w:t>
      </w:r>
      <w:r w:rsidR="005662EC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  <w:shd w:val="clear" w:color="auto" w:fill="FFFFFF"/>
        </w:rPr>
        <w:t>目的物</w:t>
      </w:r>
      <w:r w:rsidR="005F7DD8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  <w:shd w:val="clear" w:color="auto" w:fill="FFFFFF"/>
        </w:rPr>
        <w:t>（以下、</w:t>
      </w:r>
      <w:r w:rsidR="005662EC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  <w:shd w:val="clear" w:color="auto" w:fill="FFFFFF"/>
        </w:rPr>
        <w:t>本目的物</w:t>
      </w:r>
      <w:r w:rsid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  <w:shd w:val="clear" w:color="auto" w:fill="FFFFFF"/>
        </w:rPr>
        <w:t>という</w:t>
      </w:r>
      <w:r w:rsidR="005F7DD8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  <w:shd w:val="clear" w:color="auto" w:fill="FFFFFF"/>
        </w:rPr>
        <w:t>）</w:t>
      </w:r>
      <w:r w:rsidR="00495C2C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を</w:t>
      </w: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当所会員事業所</w:t>
      </w:r>
      <w:r w:rsidR="00495C2C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に</w:t>
      </w:r>
      <w:r w:rsidR="00777368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無償で貸</w:t>
      </w:r>
      <w:r w:rsidR="000B5A12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与し</w:t>
      </w:r>
      <w:r w:rsidR="00495C2C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、</w:t>
      </w: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借主</w:t>
      </w:r>
      <w:r w:rsidR="00457E7B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が</w:t>
      </w:r>
      <w:r w:rsidR="00495C2C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これを</w:t>
      </w:r>
      <w:r w:rsidR="00306154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当所</w:t>
      </w:r>
      <w:r w:rsidR="00495C2C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から</w:t>
      </w:r>
      <w:r w:rsidR="00777368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借受ける</w:t>
      </w:r>
      <w:r w:rsidR="00457E7B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ことを目的とする。</w:t>
      </w:r>
    </w:p>
    <w:p w14:paraId="4B07E01E" w14:textId="77777777" w:rsidR="007D363B" w:rsidRPr="00736B68" w:rsidRDefault="007D363B" w:rsidP="007D363B">
      <w:pPr>
        <w:ind w:left="200" w:hangingChars="100" w:hanging="200"/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（目的物の表示）</w:t>
      </w:r>
    </w:p>
    <w:tbl>
      <w:tblPr>
        <w:tblStyle w:val="a8"/>
        <w:tblW w:w="10490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7655"/>
      </w:tblGrid>
      <w:tr w:rsidR="007D363B" w:rsidRPr="00736B68" w14:paraId="421BACB9" w14:textId="77777777" w:rsidTr="00785871">
        <w:tc>
          <w:tcPr>
            <w:tcW w:w="2835" w:type="dxa"/>
          </w:tcPr>
          <w:p w14:paraId="082DBDE9" w14:textId="77777777" w:rsidR="007D363B" w:rsidRPr="00736B68" w:rsidRDefault="009C215F" w:rsidP="007D363B">
            <w:pPr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品名</w:t>
            </w:r>
          </w:p>
        </w:tc>
        <w:tc>
          <w:tcPr>
            <w:tcW w:w="7655" w:type="dxa"/>
          </w:tcPr>
          <w:p w14:paraId="5DDB5368" w14:textId="19C72BEB" w:rsidR="007D363B" w:rsidRPr="00736B68" w:rsidRDefault="007D363B" w:rsidP="007D363B">
            <w:pPr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736B68"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  <w:u w:val="single"/>
                <w:shd w:val="clear" w:color="auto" w:fill="FFFFFF"/>
              </w:rPr>
              <w:t xml:space="preserve">　</w:t>
            </w:r>
            <w:r w:rsidR="003631C3" w:rsidRPr="00736B68"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  <w:u w:val="single"/>
                <w:shd w:val="clear" w:color="auto" w:fill="FFFFFF"/>
              </w:rPr>
              <w:t>VOITER SR302</w:t>
            </w:r>
            <w:r w:rsidR="003631C3"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u w:val="single"/>
                <w:shd w:val="clear" w:color="auto" w:fill="FFFFFF"/>
              </w:rPr>
              <w:t xml:space="preserve"> </w:t>
            </w:r>
            <w:r w:rsidR="003631C3" w:rsidRPr="00736B68"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  <w:u w:val="single"/>
                <w:shd w:val="clear" w:color="auto" w:fill="FFFFFF"/>
              </w:rPr>
              <w:t>Pro</w:t>
            </w:r>
            <w:r w:rsidRPr="00736B68"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  <w:u w:val="single"/>
                <w:shd w:val="clear" w:color="auto" w:fill="FFFFFF"/>
              </w:rPr>
              <w:t xml:space="preserve">　</w:t>
            </w:r>
          </w:p>
        </w:tc>
      </w:tr>
      <w:tr w:rsidR="009C215F" w:rsidRPr="00736B68" w14:paraId="1460D086" w14:textId="77777777" w:rsidTr="00785871">
        <w:tc>
          <w:tcPr>
            <w:tcW w:w="2835" w:type="dxa"/>
          </w:tcPr>
          <w:p w14:paraId="3ABE1D48" w14:textId="77777777" w:rsidR="009C215F" w:rsidRPr="00736B68" w:rsidRDefault="009C215F" w:rsidP="00502FBF">
            <w:pPr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数量</w:t>
            </w:r>
          </w:p>
        </w:tc>
        <w:tc>
          <w:tcPr>
            <w:tcW w:w="7655" w:type="dxa"/>
          </w:tcPr>
          <w:p w14:paraId="2A763876" w14:textId="2E7B4344" w:rsidR="009C215F" w:rsidRPr="00736B68" w:rsidRDefault="009C215F" w:rsidP="00502FBF">
            <w:pPr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736B68"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  <w:u w:val="single"/>
                <w:shd w:val="clear" w:color="auto" w:fill="FFFFFF"/>
              </w:rPr>
              <w:t xml:space="preserve">　</w:t>
            </w:r>
            <w:r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u w:val="single"/>
                <w:shd w:val="clear" w:color="auto" w:fill="FFFFFF"/>
              </w:rPr>
              <w:t xml:space="preserve">　　</w:t>
            </w:r>
            <w:r w:rsidR="00552F3A"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u w:val="single"/>
                <w:shd w:val="clear" w:color="auto" w:fill="FFFFFF"/>
              </w:rPr>
              <w:t>１</w:t>
            </w:r>
            <w:r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u w:val="single"/>
                <w:shd w:val="clear" w:color="auto" w:fill="FFFFFF"/>
              </w:rPr>
              <w:t xml:space="preserve">　</w:t>
            </w:r>
            <w:r w:rsidRPr="00736B68"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  <w:u w:val="single"/>
                <w:shd w:val="clear" w:color="auto" w:fill="FFFFFF"/>
              </w:rPr>
              <w:t xml:space="preserve">　</w:t>
            </w:r>
            <w:r w:rsidR="000E44D6"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u w:val="single"/>
                <w:shd w:val="clear" w:color="auto" w:fill="FFFFFF"/>
              </w:rPr>
              <w:t>台</w:t>
            </w:r>
          </w:p>
        </w:tc>
      </w:tr>
      <w:tr w:rsidR="008C51B9" w:rsidRPr="00736B68" w14:paraId="546A5B56" w14:textId="77777777" w:rsidTr="00785871">
        <w:tc>
          <w:tcPr>
            <w:tcW w:w="2835" w:type="dxa"/>
          </w:tcPr>
          <w:p w14:paraId="4DC3C8FC" w14:textId="77777777" w:rsidR="002E4B80" w:rsidRDefault="008C51B9" w:rsidP="008C3493">
            <w:pPr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使用目的</w:t>
            </w:r>
          </w:p>
          <w:p w14:paraId="612C6D5C" w14:textId="3E6F4556" w:rsidR="008C51B9" w:rsidRPr="00736B68" w:rsidRDefault="00851B09" w:rsidP="008C3493">
            <w:pPr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（丸を付けてください）</w:t>
            </w:r>
          </w:p>
        </w:tc>
        <w:tc>
          <w:tcPr>
            <w:tcW w:w="7655" w:type="dxa"/>
          </w:tcPr>
          <w:p w14:paraId="68F2B748" w14:textId="77777777" w:rsidR="00851B09" w:rsidRPr="00736B68" w:rsidRDefault="00851B09" w:rsidP="00851B09">
            <w:pPr>
              <w:ind w:firstLineChars="100" w:firstLine="200"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  <w:shd w:val="clear" w:color="auto" w:fill="FFFFFF"/>
              </w:rPr>
            </w:pPr>
            <w:r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shd w:val="clear" w:color="auto" w:fill="FFFFFF"/>
              </w:rPr>
              <w:t>議事録作成　・　インタビューの文字起こし　・　音声メモの文字化　・</w:t>
            </w:r>
          </w:p>
          <w:p w14:paraId="006C439C" w14:textId="08E856C9" w:rsidR="008C51B9" w:rsidRPr="00736B68" w:rsidRDefault="00851B09" w:rsidP="008C3493">
            <w:pPr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shd w:val="clear" w:color="auto" w:fill="FFFFFF"/>
              </w:rPr>
              <w:t xml:space="preserve">　その他（</w:t>
            </w:r>
            <w:r w:rsidR="008C51B9" w:rsidRPr="00736B68"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  <w:shd w:val="clear" w:color="auto" w:fill="FFFFFF"/>
              </w:rPr>
              <w:t xml:space="preserve">　</w:t>
            </w:r>
            <w:r w:rsidR="008C51B9"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shd w:val="clear" w:color="auto" w:fill="FFFFFF"/>
              </w:rPr>
              <w:t xml:space="preserve">　　　　　</w:t>
            </w:r>
            <w:r w:rsidR="008C51B9" w:rsidRPr="00736B68"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  <w:shd w:val="clear" w:color="auto" w:fill="FFFFFF"/>
              </w:rPr>
              <w:t xml:space="preserve">　</w:t>
            </w:r>
            <w:r w:rsidR="008C51B9"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shd w:val="clear" w:color="auto" w:fill="FFFFFF"/>
              </w:rPr>
              <w:t xml:space="preserve">　　　　　　　　　　　　　　　</w:t>
            </w:r>
            <w:r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shd w:val="clear" w:color="auto" w:fill="FFFFFF"/>
              </w:rPr>
              <w:t xml:space="preserve">　　　　　）</w:t>
            </w:r>
            <w:r w:rsidR="008C51B9" w:rsidRPr="00736B68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  <w:shd w:val="clear" w:color="auto" w:fill="FFFFFF"/>
              </w:rPr>
              <w:t xml:space="preserve">　　　　　　　　　　　</w:t>
            </w:r>
          </w:p>
        </w:tc>
      </w:tr>
    </w:tbl>
    <w:p w14:paraId="5C45D39A" w14:textId="77777777" w:rsidR="00736B68" w:rsidRPr="00736B68" w:rsidRDefault="00736B68" w:rsidP="00736B68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</w:p>
    <w:p w14:paraId="79CE803E" w14:textId="401E0F82" w:rsidR="002E1670" w:rsidRPr="00736B68" w:rsidRDefault="00736B68" w:rsidP="00736B68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２．</w:t>
      </w:r>
      <w:r w:rsidR="002E1670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（返還時期）</w:t>
      </w:r>
    </w:p>
    <w:p w14:paraId="021AB4C7" w14:textId="2C0D0879" w:rsidR="00D02FC1" w:rsidRPr="00736B68" w:rsidRDefault="00D02FC1" w:rsidP="004D41C2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本</w:t>
      </w:r>
      <w:r w:rsidR="00B74C5E"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利用規定</w:t>
      </w:r>
      <w:r w:rsidR="00C04A29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の期間および本目的物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の</w:t>
      </w:r>
      <w:r w:rsidR="00C04A29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貸出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期間は、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  <w:u w:val="single"/>
        </w:rPr>
        <w:t xml:space="preserve"> </w:t>
      </w: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  <w:u w:val="single"/>
        </w:rPr>
        <w:t xml:space="preserve">　　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  <w:u w:val="single"/>
        </w:rPr>
        <w:t xml:space="preserve">   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年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  <w:u w:val="single"/>
        </w:rPr>
        <w:t xml:space="preserve">     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月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  <w:u w:val="single"/>
        </w:rPr>
        <w:t xml:space="preserve">     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日から</w:t>
      </w: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  <w:u w:val="single"/>
        </w:rPr>
        <w:t xml:space="preserve">　　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  <w:u w:val="single"/>
        </w:rPr>
        <w:t xml:space="preserve">   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年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  <w:u w:val="single"/>
        </w:rPr>
        <w:t xml:space="preserve">     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月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  <w:u w:val="single"/>
        </w:rPr>
        <w:t xml:space="preserve">     </w:t>
      </w:r>
      <w:r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 xml:space="preserve">日までとする。 </w:t>
      </w:r>
    </w:p>
    <w:p w14:paraId="70BD98B1" w14:textId="77777777" w:rsidR="00C317A8" w:rsidRPr="00736B68" w:rsidRDefault="00C317A8" w:rsidP="00C317A8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</w:p>
    <w:p w14:paraId="3497A09C" w14:textId="5982F723" w:rsidR="00415FC2" w:rsidRPr="00736B68" w:rsidRDefault="00B74C5E" w:rsidP="000E44D6">
      <w:pPr>
        <w:jc w:val="left"/>
        <w:rPr>
          <w:rFonts w:ascii="HG丸ｺﾞｼｯｸM-PRO" w:eastAsia="HG丸ｺﾞｼｯｸM-PRO" w:hAnsi="HG丸ｺﾞｼｯｸM-PRO"/>
          <w:sz w:val="20"/>
          <w:szCs w:val="20"/>
        </w:rPr>
      </w:pP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３．</w:t>
      </w:r>
      <w:r w:rsidR="00C317A8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（目的外利用の禁止）</w:t>
      </w:r>
    </w:p>
    <w:p w14:paraId="15799197" w14:textId="77777777" w:rsidR="00F86F7C" w:rsidRDefault="00B74C5E" w:rsidP="00F86F7C">
      <w:pPr>
        <w:ind w:left="400" w:hangingChars="200" w:hanging="400"/>
        <w:rPr>
          <w:rFonts w:ascii="HG丸ｺﾞｼｯｸM-PRO" w:eastAsia="HG丸ｺﾞｼｯｸM-PRO" w:hAnsi="HG丸ｺﾞｼｯｸM-PRO"/>
          <w:sz w:val="20"/>
          <w:szCs w:val="20"/>
          <w:shd w:val="clear" w:color="auto" w:fill="FFFFFF"/>
        </w:rPr>
      </w:pPr>
      <w:r w:rsidRPr="00736B68">
        <w:rPr>
          <w:rFonts w:ascii="HG丸ｺﾞｼｯｸM-PRO" w:eastAsia="HG丸ｺﾞｼｯｸM-PRO" w:hAnsi="HG丸ｺﾞｼｯｸM-PRO" w:hint="eastAsia"/>
          <w:sz w:val="20"/>
          <w:szCs w:val="20"/>
          <w:shd w:val="clear" w:color="auto" w:fill="FFFFFF"/>
        </w:rPr>
        <w:t>・</w:t>
      </w:r>
      <w:r w:rsidR="0015640F" w:rsidRPr="00736B68">
        <w:rPr>
          <w:rFonts w:ascii="HG丸ｺﾞｼｯｸM-PRO" w:eastAsia="HG丸ｺﾞｼｯｸM-PRO" w:hAnsi="HG丸ｺﾞｼｯｸM-PRO" w:hint="eastAsia"/>
          <w:sz w:val="20"/>
          <w:szCs w:val="20"/>
          <w:shd w:val="clear" w:color="auto" w:fill="FFFFFF"/>
        </w:rPr>
        <w:t>借主</w:t>
      </w:r>
      <w:r w:rsidR="0069250D" w:rsidRPr="00736B68">
        <w:rPr>
          <w:rFonts w:ascii="HG丸ｺﾞｼｯｸM-PRO" w:eastAsia="HG丸ｺﾞｼｯｸM-PRO" w:hAnsi="HG丸ｺﾞｼｯｸM-PRO"/>
          <w:sz w:val="20"/>
          <w:szCs w:val="20"/>
          <w:shd w:val="clear" w:color="auto" w:fill="FFFFFF"/>
        </w:rPr>
        <w:t>は、</w:t>
      </w:r>
      <w:r w:rsidR="00415FC2" w:rsidRPr="00736B68">
        <w:rPr>
          <w:rFonts w:ascii="HG丸ｺﾞｼｯｸM-PRO" w:eastAsia="HG丸ｺﾞｼｯｸM-PRO" w:hAnsi="HG丸ｺﾞｼｯｸM-PRO"/>
          <w:sz w:val="20"/>
          <w:szCs w:val="20"/>
          <w:shd w:val="clear" w:color="auto" w:fill="FFFFFF"/>
        </w:rPr>
        <w:t>本目的物を</w:t>
      </w:r>
      <w:r w:rsidR="00893400" w:rsidRPr="00736B68">
        <w:rPr>
          <w:rFonts w:ascii="HG丸ｺﾞｼｯｸM-PRO" w:eastAsia="HG丸ｺﾞｼｯｸM-PRO" w:hAnsi="HG丸ｺﾞｼｯｸM-PRO" w:hint="eastAsia"/>
          <w:sz w:val="20"/>
          <w:szCs w:val="20"/>
          <w:shd w:val="clear" w:color="auto" w:fill="FFFFFF"/>
        </w:rPr>
        <w:t>１．（目的）で</w:t>
      </w:r>
      <w:r w:rsidR="00AE6AEB" w:rsidRPr="00736B68">
        <w:rPr>
          <w:rFonts w:ascii="HG丸ｺﾞｼｯｸM-PRO" w:eastAsia="HG丸ｺﾞｼｯｸM-PRO" w:hAnsi="HG丸ｺﾞｼｯｸM-PRO" w:hint="eastAsia"/>
          <w:sz w:val="20"/>
          <w:szCs w:val="20"/>
          <w:shd w:val="clear" w:color="auto" w:fill="FFFFFF"/>
        </w:rPr>
        <w:t>定める</w:t>
      </w:r>
      <w:r w:rsidR="008C51B9" w:rsidRPr="00736B68">
        <w:rPr>
          <w:rFonts w:ascii="HG丸ｺﾞｼｯｸM-PRO" w:eastAsia="HG丸ｺﾞｼｯｸM-PRO" w:hAnsi="HG丸ｺﾞｼｯｸM-PRO" w:hint="eastAsia"/>
          <w:sz w:val="20"/>
          <w:szCs w:val="20"/>
          <w:shd w:val="clear" w:color="auto" w:fill="FFFFFF"/>
        </w:rPr>
        <w:t>使用</w:t>
      </w:r>
      <w:r w:rsidR="00415FC2" w:rsidRPr="00736B68">
        <w:rPr>
          <w:rFonts w:ascii="HG丸ｺﾞｼｯｸM-PRO" w:eastAsia="HG丸ｺﾞｼｯｸM-PRO" w:hAnsi="HG丸ｺﾞｼｯｸM-PRO" w:hint="eastAsia"/>
          <w:sz w:val="20"/>
          <w:szCs w:val="20"/>
          <w:shd w:val="clear" w:color="auto" w:fill="FFFFFF"/>
        </w:rPr>
        <w:t>目的での</w:t>
      </w:r>
      <w:r w:rsidR="0069250D" w:rsidRPr="00736B68">
        <w:rPr>
          <w:rFonts w:ascii="HG丸ｺﾞｼｯｸM-PRO" w:eastAsia="HG丸ｺﾞｼｯｸM-PRO" w:hAnsi="HG丸ｺﾞｼｯｸM-PRO"/>
          <w:sz w:val="20"/>
          <w:szCs w:val="20"/>
          <w:shd w:val="clear" w:color="auto" w:fill="FFFFFF"/>
        </w:rPr>
        <w:t>み使用することとし、それ以外の用途に使用してはならないもの</w:t>
      </w:r>
    </w:p>
    <w:p w14:paraId="37F94023" w14:textId="59C27E71" w:rsidR="0069250D" w:rsidRPr="00736B68" w:rsidRDefault="0069250D" w:rsidP="00F86F7C">
      <w:pPr>
        <w:ind w:leftChars="100" w:left="410" w:hangingChars="100" w:hanging="200"/>
        <w:rPr>
          <w:rFonts w:ascii="HG丸ｺﾞｼｯｸM-PRO" w:eastAsia="HG丸ｺﾞｼｯｸM-PRO" w:hAnsi="HG丸ｺﾞｼｯｸM-PRO"/>
          <w:sz w:val="20"/>
          <w:szCs w:val="20"/>
          <w:shd w:val="clear" w:color="auto" w:fill="FFFFFF"/>
        </w:rPr>
      </w:pPr>
      <w:r w:rsidRPr="00736B68">
        <w:rPr>
          <w:rFonts w:ascii="HG丸ｺﾞｼｯｸM-PRO" w:eastAsia="HG丸ｺﾞｼｯｸM-PRO" w:hAnsi="HG丸ｺﾞｼｯｸM-PRO"/>
          <w:sz w:val="20"/>
          <w:szCs w:val="20"/>
          <w:shd w:val="clear" w:color="auto" w:fill="FFFFFF"/>
        </w:rPr>
        <w:t>とする。 </w:t>
      </w:r>
    </w:p>
    <w:p w14:paraId="701E52C8" w14:textId="48EFB634" w:rsidR="00930ADA" w:rsidRPr="00736B68" w:rsidRDefault="00B74C5E" w:rsidP="000E44D6">
      <w:pPr>
        <w:jc w:val="left"/>
        <w:rPr>
          <w:rFonts w:ascii="HG丸ｺﾞｼｯｸM-PRO" w:eastAsia="HG丸ｺﾞｼｯｸM-PRO" w:hAnsi="HG丸ｺﾞｼｯｸM-PRO"/>
          <w:sz w:val="20"/>
          <w:szCs w:val="20"/>
        </w:rPr>
      </w:pP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・</w:t>
      </w:r>
      <w:r w:rsidR="0015640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借主</w:t>
      </w:r>
      <w:r w:rsidR="005A1596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は、</w:t>
      </w:r>
      <w:r w:rsidR="0015640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当所</w:t>
      </w:r>
      <w:r w:rsidR="00511152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の承諾なく、</w:t>
      </w:r>
      <w:r w:rsidR="005A1596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本目的</w:t>
      </w:r>
      <w:r w:rsidR="00511152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物</w:t>
      </w:r>
      <w:r w:rsidR="005A1596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を</w:t>
      </w:r>
      <w:r w:rsidR="00D97A1F"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第三者に使用、収益させてはならない。</w:t>
      </w:r>
    </w:p>
    <w:p w14:paraId="565ABB37" w14:textId="77777777" w:rsidR="00C317A8" w:rsidRPr="00736B68" w:rsidRDefault="00C317A8" w:rsidP="00C317A8">
      <w:pPr>
        <w:jc w:val="left"/>
        <w:rPr>
          <w:rFonts w:ascii="HG丸ｺﾞｼｯｸM-PRO" w:eastAsia="HG丸ｺﾞｼｯｸM-PRO" w:hAnsi="HG丸ｺﾞｼｯｸM-PRO"/>
          <w:sz w:val="20"/>
          <w:szCs w:val="20"/>
        </w:rPr>
      </w:pPr>
    </w:p>
    <w:p w14:paraId="71CD10DB" w14:textId="4DDE38CF" w:rsidR="00391DCE" w:rsidRPr="00736B68" w:rsidRDefault="00B74C5E" w:rsidP="00B74C5E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４</w:t>
      </w:r>
      <w:r w:rsidR="007A5EC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．</w:t>
      </w:r>
      <w:r w:rsidR="00893400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（</w:t>
      </w:r>
      <w:r w:rsidR="00391DC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善管注意義務</w:t>
      </w:r>
      <w:r w:rsidR="00893400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）</w:t>
      </w:r>
    </w:p>
    <w:p w14:paraId="630CA6A1" w14:textId="1E8AD1B5" w:rsidR="00C317A8" w:rsidRPr="00736B68" w:rsidRDefault="0015640F" w:rsidP="00F03D59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借主</w:t>
      </w:r>
      <w:r w:rsidR="00391DC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は、常に善良なる管理者の注意義務をもち、</w:t>
      </w:r>
      <w:r w:rsidR="00391DCE"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その用方にしたがって</w:t>
      </w:r>
      <w:r w:rsidR="00391DC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本目的物</w:t>
      </w:r>
      <w:r w:rsidR="00391DCE" w:rsidRPr="00736B68"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  <w:t>を使用しなければならない。</w:t>
      </w:r>
    </w:p>
    <w:p w14:paraId="237642B3" w14:textId="77777777" w:rsidR="00415FC2" w:rsidRPr="00736B68" w:rsidRDefault="00415FC2" w:rsidP="00F03D59">
      <w:pPr>
        <w:rPr>
          <w:rFonts w:ascii="HG丸ｺﾞｼｯｸM-PRO" w:eastAsia="HG丸ｺﾞｼｯｸM-PRO" w:hAnsi="HG丸ｺﾞｼｯｸM-PRO"/>
          <w:sz w:val="20"/>
          <w:szCs w:val="20"/>
        </w:rPr>
      </w:pPr>
    </w:p>
    <w:p w14:paraId="0AE99B2E" w14:textId="5323EC5F" w:rsidR="00415FC2" w:rsidRPr="00736B68" w:rsidRDefault="00893400" w:rsidP="007A5EC9">
      <w:pPr>
        <w:jc w:val="left"/>
        <w:rPr>
          <w:rFonts w:ascii="HG丸ｺﾞｼｯｸM-PRO" w:eastAsia="HG丸ｺﾞｼｯｸM-PRO" w:hAnsi="HG丸ｺﾞｼｯｸM-PRO"/>
          <w:sz w:val="20"/>
          <w:szCs w:val="20"/>
        </w:rPr>
      </w:pP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５．（</w:t>
      </w:r>
      <w:r w:rsidR="00415FC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返還</w:t>
      </w: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）</w:t>
      </w:r>
      <w:r w:rsidR="00415FC2" w:rsidRPr="00736B68">
        <w:rPr>
          <w:rFonts w:ascii="HG丸ｺﾞｼｯｸM-PRO" w:eastAsia="HG丸ｺﾞｼｯｸM-PRO" w:hAnsi="HG丸ｺﾞｼｯｸM-PRO"/>
          <w:sz w:val="20"/>
          <w:szCs w:val="20"/>
        </w:rPr>
        <w:t xml:space="preserve"> </w:t>
      </w:r>
    </w:p>
    <w:p w14:paraId="3EF2F87F" w14:textId="19E395AB" w:rsidR="00415FC2" w:rsidRPr="00736B68" w:rsidRDefault="00B74C5E" w:rsidP="00B74C5E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・</w:t>
      </w:r>
      <w:r w:rsidR="0015640F" w:rsidRPr="00736B68">
        <w:rPr>
          <w:rFonts w:ascii="HG丸ｺﾞｼｯｸM-PRO" w:eastAsia="HG丸ｺﾞｼｯｸM-PRO" w:hAnsi="HG丸ｺﾞｼｯｸM-PRO"/>
          <w:sz w:val="20"/>
          <w:szCs w:val="20"/>
        </w:rPr>
        <w:t>借主</w:t>
      </w:r>
      <w:r w:rsidR="00415FC2" w:rsidRPr="00736B68">
        <w:rPr>
          <w:rFonts w:ascii="HG丸ｺﾞｼｯｸM-PRO" w:eastAsia="HG丸ｺﾞｼｯｸM-PRO" w:hAnsi="HG丸ｺﾞｼｯｸM-PRO"/>
          <w:sz w:val="20"/>
          <w:szCs w:val="20"/>
        </w:rPr>
        <w:t>は</w:t>
      </w:r>
      <w:r w:rsidR="00415FC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、</w:t>
      </w:r>
      <w:r w:rsidR="007A5EC9">
        <w:rPr>
          <w:rFonts w:ascii="HG丸ｺﾞｼｯｸM-PRO" w:eastAsia="HG丸ｺﾞｼｯｸM-PRO" w:hAnsi="HG丸ｺﾞｼｯｸM-PRO" w:hint="eastAsia"/>
          <w:sz w:val="20"/>
          <w:szCs w:val="20"/>
        </w:rPr>
        <w:t>２．（</w:t>
      </w:r>
      <w:r w:rsidR="00B45773">
        <w:rPr>
          <w:rFonts w:ascii="HG丸ｺﾞｼｯｸM-PRO" w:eastAsia="HG丸ｺﾞｼｯｸM-PRO" w:hAnsi="HG丸ｺﾞｼｯｸM-PRO" w:hint="eastAsia"/>
          <w:sz w:val="20"/>
          <w:szCs w:val="20"/>
        </w:rPr>
        <w:t>返還</w:t>
      </w:r>
      <w:r w:rsidR="007A5EC9">
        <w:rPr>
          <w:rFonts w:ascii="HG丸ｺﾞｼｯｸM-PRO" w:eastAsia="HG丸ｺﾞｼｯｸM-PRO" w:hAnsi="HG丸ｺﾞｼｯｸM-PRO" w:hint="eastAsia"/>
          <w:sz w:val="20"/>
          <w:szCs w:val="20"/>
        </w:rPr>
        <w:t>時期）に定める</w:t>
      </w:r>
      <w:r w:rsidR="00C04A29">
        <w:rPr>
          <w:rFonts w:ascii="HG丸ｺﾞｼｯｸM-PRO" w:eastAsia="HG丸ｺﾞｼｯｸM-PRO" w:hAnsi="HG丸ｺﾞｼｯｸM-PRO" w:hint="eastAsia"/>
          <w:sz w:val="20"/>
          <w:szCs w:val="20"/>
        </w:rPr>
        <w:t>期間の終了</w:t>
      </w:r>
      <w:r w:rsidR="007A5EC9">
        <w:rPr>
          <w:rFonts w:ascii="HG丸ｺﾞｼｯｸM-PRO" w:eastAsia="HG丸ｺﾞｼｯｸM-PRO" w:hAnsi="HG丸ｺﾞｼｯｸM-PRO" w:hint="eastAsia"/>
          <w:sz w:val="20"/>
          <w:szCs w:val="20"/>
        </w:rPr>
        <w:t>日</w:t>
      </w:r>
      <w:r w:rsidR="00893400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まで</w:t>
      </w:r>
      <w:r w:rsidR="0051115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に</w:t>
      </w:r>
      <w:r w:rsidR="00415FC2" w:rsidRPr="00736B68">
        <w:rPr>
          <w:rFonts w:ascii="HG丸ｺﾞｼｯｸM-PRO" w:eastAsia="HG丸ｺﾞｼｯｸM-PRO" w:hAnsi="HG丸ｺﾞｼｯｸM-PRO"/>
          <w:sz w:val="20"/>
          <w:szCs w:val="20"/>
        </w:rPr>
        <w:t>本</w:t>
      </w:r>
      <w:r w:rsidR="00415FC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目的物</w:t>
      </w:r>
      <w:r w:rsidR="00415FC2" w:rsidRPr="00736B68">
        <w:rPr>
          <w:rFonts w:ascii="HG丸ｺﾞｼｯｸM-PRO" w:eastAsia="HG丸ｺﾞｼｯｸM-PRO" w:hAnsi="HG丸ｺﾞｼｯｸM-PRO"/>
          <w:sz w:val="20"/>
          <w:szCs w:val="20"/>
        </w:rPr>
        <w:t>を原状に復して</w:t>
      </w:r>
      <w:r w:rsidR="0015640F" w:rsidRPr="00736B68">
        <w:rPr>
          <w:rFonts w:ascii="HG丸ｺﾞｼｯｸM-PRO" w:eastAsia="HG丸ｺﾞｼｯｸM-PRO" w:hAnsi="HG丸ｺﾞｼｯｸM-PRO"/>
          <w:sz w:val="20"/>
          <w:szCs w:val="20"/>
        </w:rPr>
        <w:t>当所</w:t>
      </w:r>
      <w:r w:rsidR="00415FC2" w:rsidRPr="00736B68">
        <w:rPr>
          <w:rFonts w:ascii="HG丸ｺﾞｼｯｸM-PRO" w:eastAsia="HG丸ｺﾞｼｯｸM-PRO" w:hAnsi="HG丸ｺﾞｼｯｸM-PRO"/>
          <w:sz w:val="20"/>
          <w:szCs w:val="20"/>
        </w:rPr>
        <w:t>に返還</w:t>
      </w:r>
      <w:r w:rsidR="0051115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するものとする</w:t>
      </w:r>
      <w:r w:rsidR="00415FC2" w:rsidRPr="00736B68">
        <w:rPr>
          <w:rFonts w:ascii="HG丸ｺﾞｼｯｸM-PRO" w:eastAsia="HG丸ｺﾞｼｯｸM-PRO" w:hAnsi="HG丸ｺﾞｼｯｸM-PRO"/>
          <w:sz w:val="20"/>
          <w:szCs w:val="20"/>
        </w:rPr>
        <w:t xml:space="preserve">。 </w:t>
      </w:r>
    </w:p>
    <w:p w14:paraId="0A33F03D" w14:textId="7A59993C" w:rsidR="00415FC2" w:rsidRPr="00736B68" w:rsidRDefault="00B74C5E" w:rsidP="00B74C5E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・</w:t>
      </w:r>
      <w:r w:rsidR="0051115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本目的物の返還方法</w:t>
      </w:r>
      <w:r w:rsidR="00B835E8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及び</w:t>
      </w:r>
      <w:r w:rsidR="0051115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返還場所は、</w:t>
      </w:r>
      <w:r w:rsidR="0015640F" w:rsidRPr="00736B68">
        <w:rPr>
          <w:rFonts w:ascii="HG丸ｺﾞｼｯｸM-PRO" w:eastAsia="HG丸ｺﾞｼｯｸM-PRO" w:hAnsi="HG丸ｺﾞｼｯｸM-PRO"/>
          <w:sz w:val="20"/>
          <w:szCs w:val="20"/>
        </w:rPr>
        <w:t>当所</w:t>
      </w:r>
      <w:r w:rsidR="0051115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が別途指示する。</w:t>
      </w:r>
    </w:p>
    <w:p w14:paraId="05940E4F" w14:textId="77777777" w:rsidR="00415FC2" w:rsidRPr="00736B68" w:rsidRDefault="00415FC2" w:rsidP="00F03D59">
      <w:pPr>
        <w:rPr>
          <w:rFonts w:ascii="HG丸ｺﾞｼｯｸM-PRO" w:eastAsia="HG丸ｺﾞｼｯｸM-PRO" w:hAnsi="HG丸ｺﾞｼｯｸM-PRO"/>
          <w:sz w:val="20"/>
          <w:szCs w:val="20"/>
        </w:rPr>
      </w:pPr>
    </w:p>
    <w:p w14:paraId="1BF59E61" w14:textId="0BA01988" w:rsidR="00F03D59" w:rsidRPr="00736B68" w:rsidRDefault="00893400" w:rsidP="00893400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６．</w:t>
      </w:r>
      <w:r w:rsidR="00F03D5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（損害賠償）</w:t>
      </w:r>
    </w:p>
    <w:p w14:paraId="38C9B320" w14:textId="61CEE5C4" w:rsidR="00D97A1F" w:rsidRPr="00736B68" w:rsidRDefault="0015640F" w:rsidP="00F03D59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借主</w:t>
      </w:r>
      <w:r w:rsidR="00D97A1F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が</w:t>
      </w:r>
      <w:r w:rsidR="00415FC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、</w:t>
      </w:r>
      <w:r w:rsidR="00D97A1F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その責に帰すべき事由により</w:t>
      </w:r>
      <w:r w:rsidR="00F03D5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本目的物</w:t>
      </w:r>
      <w:r w:rsidR="00D97A1F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を減失</w:t>
      </w:r>
      <w:r w:rsidR="00B835E8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又は</w:t>
      </w:r>
      <w:r w:rsidR="00D97A1F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毀損したときは、</w:t>
      </w: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当所</w:t>
      </w:r>
      <w:r w:rsidR="00F03D5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は</w:t>
      </w:r>
      <w:r w:rsidR="0051115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直ちに</w:t>
      </w:r>
      <w:r w:rsidR="00F03D5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、</w:t>
      </w: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当所</w:t>
      </w:r>
      <w:r w:rsidR="00D97A1F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が被った損害</w:t>
      </w:r>
      <w:r w:rsidR="00F03D5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の賠償を</w:t>
      </w:r>
      <w:r w:rsidR="00415FC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、</w:t>
      </w: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借主</w:t>
      </w:r>
      <w:r w:rsidR="00F03D5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に</w:t>
      </w:r>
      <w:r w:rsidR="00511152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対して</w:t>
      </w:r>
      <w:r w:rsidR="00F03D5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請求することができるものとする。</w:t>
      </w:r>
    </w:p>
    <w:p w14:paraId="2CE99BD5" w14:textId="77777777" w:rsidR="00930ADA" w:rsidRPr="00736B68" w:rsidRDefault="00930ADA" w:rsidP="00930ADA">
      <w:pPr>
        <w:rPr>
          <w:rFonts w:ascii="HG丸ｺﾞｼｯｸM-PRO" w:eastAsia="HG丸ｺﾞｼｯｸM-PRO" w:hAnsi="HG丸ｺﾞｼｯｸM-PRO"/>
          <w:sz w:val="20"/>
          <w:szCs w:val="20"/>
        </w:rPr>
      </w:pPr>
    </w:p>
    <w:p w14:paraId="190BFF9E" w14:textId="6E703473" w:rsidR="00D97A1F" w:rsidRPr="007A5EC9" w:rsidRDefault="007A5EC9" w:rsidP="007A5EC9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７．</w:t>
      </w:r>
      <w:r w:rsidR="00F03D59" w:rsidRPr="007A5EC9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（</w:t>
      </w:r>
      <w:r w:rsidR="001119C4" w:rsidRPr="007A5EC9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利用の停止</w:t>
      </w:r>
      <w:r w:rsidR="00F03D59" w:rsidRPr="007A5EC9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）</w:t>
      </w:r>
    </w:p>
    <w:p w14:paraId="7C59FD94" w14:textId="73D30DD7" w:rsidR="00D97A1F" w:rsidRPr="00736B68" w:rsidRDefault="0015640F" w:rsidP="00CE4CEC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借主</w:t>
      </w:r>
      <w:r w:rsidR="00D97A1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が</w:t>
      </w:r>
      <w:r w:rsidR="00415FC2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、</w:t>
      </w:r>
      <w:r w:rsidR="00D97A1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この</w:t>
      </w:r>
      <w:r w:rsidR="00B74C5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利用規定</w:t>
      </w:r>
      <w:r w:rsidR="00D97A1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に</w:t>
      </w:r>
      <w:r w:rsidR="00415FC2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違反</w:t>
      </w:r>
      <w:r w:rsidR="00D97A1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したときは、</w:t>
      </w:r>
      <w:r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当所</w:t>
      </w:r>
      <w:r w:rsidR="00F03D5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は、何らの催告を要せず、</w:t>
      </w:r>
      <w:r w:rsidR="001119C4">
        <w:rPr>
          <w:rFonts w:ascii="HG丸ｺﾞｼｯｸM-PRO" w:eastAsia="HG丸ｺﾞｼｯｸM-PRO" w:hAnsi="HG丸ｺﾞｼｯｸM-PRO" w:hint="eastAsia"/>
          <w:sz w:val="20"/>
          <w:szCs w:val="20"/>
        </w:rPr>
        <w:t>当該サービスを停止</w:t>
      </w:r>
      <w:r w:rsidR="00F03D59" w:rsidRPr="00736B68">
        <w:rPr>
          <w:rFonts w:ascii="HG丸ｺﾞｼｯｸM-PRO" w:eastAsia="HG丸ｺﾞｼｯｸM-PRO" w:hAnsi="HG丸ｺﾞｼｯｸM-PRO" w:hint="eastAsia"/>
          <w:sz w:val="20"/>
          <w:szCs w:val="20"/>
        </w:rPr>
        <w:t>することができる</w:t>
      </w:r>
      <w:r w:rsidR="00F86F7C">
        <w:rPr>
          <w:rFonts w:ascii="HG丸ｺﾞｼｯｸM-PRO" w:eastAsia="HG丸ｺﾞｼｯｸM-PRO" w:hAnsi="HG丸ｺﾞｼｯｸM-PRO" w:hint="eastAsia"/>
          <w:sz w:val="20"/>
          <w:szCs w:val="20"/>
        </w:rPr>
        <w:t>。</w:t>
      </w:r>
    </w:p>
    <w:p w14:paraId="236204EA" w14:textId="77777777" w:rsidR="00D97A1F" w:rsidRPr="001119C4" w:rsidRDefault="00D97A1F" w:rsidP="00DA79BD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</w:p>
    <w:p w14:paraId="02633916" w14:textId="245B4D8D" w:rsidR="00704C54" w:rsidRPr="007A5EC9" w:rsidRDefault="007A5EC9" w:rsidP="007A5EC9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８．</w:t>
      </w:r>
      <w:r w:rsidR="00DA79BD" w:rsidRPr="007A5EC9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（協議）</w:t>
      </w:r>
    </w:p>
    <w:p w14:paraId="3391BDAF" w14:textId="18D504DC" w:rsidR="004F41C3" w:rsidRPr="00736B68" w:rsidRDefault="00893400" w:rsidP="00893400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・</w:t>
      </w:r>
      <w:r w:rsidR="00DA79BD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本</w:t>
      </w:r>
      <w:r w:rsidR="00B74C5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利用規定</w:t>
      </w:r>
      <w:r w:rsidR="00DA79BD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に定めがない事項については、</w:t>
      </w:r>
      <w:r w:rsidR="0015640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当所</w:t>
      </w:r>
      <w:r w:rsidR="00B74C5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と</w:t>
      </w:r>
      <w:r w:rsidR="0015640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借主</w:t>
      </w:r>
      <w:r w:rsidR="00B74C5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が</w:t>
      </w:r>
      <w:r w:rsidR="003B2523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誠意をもって</w:t>
      </w:r>
      <w:r w:rsidR="00DA79BD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協議の上</w:t>
      </w:r>
      <w:r w:rsidR="004F41C3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これを</w:t>
      </w:r>
      <w:r w:rsidR="00DA79BD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定める</w:t>
      </w:r>
      <w:r w:rsidR="004F41C3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ものとする</w:t>
      </w:r>
      <w:r w:rsidR="00DA79BD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。</w:t>
      </w:r>
    </w:p>
    <w:p w14:paraId="7926C15C" w14:textId="525F2AD8" w:rsidR="00DA79BD" w:rsidRPr="00736B68" w:rsidRDefault="00893400" w:rsidP="00893400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・</w:t>
      </w:r>
      <w:r w:rsidR="004F41C3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本</w:t>
      </w:r>
      <w:r w:rsidR="00B74C5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利用規定</w:t>
      </w:r>
      <w:r w:rsidR="004F41C3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について</w:t>
      </w:r>
      <w:r w:rsidR="00DA79BD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疑義が生じた場合、</w:t>
      </w:r>
      <w:r w:rsidR="0015640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当所</w:t>
      </w:r>
      <w:r w:rsidR="00B74C5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と</w:t>
      </w:r>
      <w:r w:rsidR="0015640F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借主</w:t>
      </w:r>
      <w:r w:rsidR="00B74C5E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が</w:t>
      </w:r>
      <w:r w:rsidR="003B2523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誠意をもって</w:t>
      </w:r>
      <w:r w:rsidR="00DA79BD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協議の</w:t>
      </w:r>
      <w:r w:rsidR="004F41C3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上</w:t>
      </w:r>
      <w:r w:rsidR="00DA79BD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これを解決する</w:t>
      </w:r>
      <w:r w:rsidR="004F41C3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ものとする</w:t>
      </w:r>
      <w:r w:rsidR="00DA79BD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。</w:t>
      </w:r>
    </w:p>
    <w:p w14:paraId="5ED4CEA5" w14:textId="77777777" w:rsidR="00DA79BD" w:rsidRPr="00736B68" w:rsidRDefault="00DA79BD" w:rsidP="00704C54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</w:p>
    <w:p w14:paraId="25088342" w14:textId="72F1A824" w:rsidR="005F7DD8" w:rsidRPr="00736B68" w:rsidRDefault="00B74C5E" w:rsidP="0062592E">
      <w:pPr>
        <w:jc w:val="left"/>
        <w:rPr>
          <w:rFonts w:ascii="HG丸ｺﾞｼｯｸM-PRO" w:eastAsia="HG丸ｺﾞｼｯｸM-PRO" w:hAnsi="HG丸ｺﾞｼｯｸM-PRO" w:cs="ＭＳ Ｐゴシック"/>
          <w:kern w:val="0"/>
          <w:sz w:val="20"/>
          <w:szCs w:val="20"/>
        </w:rPr>
      </w:pP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上記</w:t>
      </w:r>
      <w:r w:rsidR="00736B68"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利</w:t>
      </w:r>
      <w:r w:rsidRPr="00736B68">
        <w:rPr>
          <w:rFonts w:ascii="HG丸ｺﾞｼｯｸM-PRO" w:eastAsia="HG丸ｺﾞｼｯｸM-PRO" w:hAnsi="HG丸ｺﾞｼｯｸM-PRO" w:cs="ＭＳ Ｐゴシック" w:hint="eastAsia"/>
          <w:kern w:val="0"/>
          <w:sz w:val="20"/>
          <w:szCs w:val="20"/>
        </w:rPr>
        <w:t>用規程に同意し、当該サービスを申し込みます。</w:t>
      </w:r>
    </w:p>
    <w:tbl>
      <w:tblPr>
        <w:tblStyle w:val="a8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992"/>
        <w:gridCol w:w="7371"/>
      </w:tblGrid>
      <w:tr w:rsidR="00536FE1" w:rsidRPr="00736B68" w14:paraId="6944E5BA" w14:textId="77777777" w:rsidTr="009423CE">
        <w:tc>
          <w:tcPr>
            <w:tcW w:w="10348" w:type="dxa"/>
            <w:gridSpan w:val="3"/>
          </w:tcPr>
          <w:p w14:paraId="52A0435B" w14:textId="491BAE5C" w:rsidR="00536FE1" w:rsidRPr="00736B68" w:rsidRDefault="00536FE1" w:rsidP="00352EC6">
            <w:pPr>
              <w:jc w:val="lef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bookmarkStart w:id="0" w:name="_Hlk527711093"/>
            <w:r w:rsidRPr="00736B68">
              <w:rPr>
                <w:rFonts w:ascii="HG丸ｺﾞｼｯｸM-PRO" w:eastAsia="HG丸ｺﾞｼｯｸM-PRO" w:hAnsi="HG丸ｺﾞｼｯｸM-PRO" w:hint="eastAsia"/>
                <w:sz w:val="20"/>
                <w:szCs w:val="20"/>
                <w:u w:val="single"/>
              </w:rPr>
              <w:t xml:space="preserve">　</w:t>
            </w:r>
            <w:r w:rsidR="009D2BFD" w:rsidRPr="00736B68">
              <w:rPr>
                <w:rFonts w:ascii="HG丸ｺﾞｼｯｸM-PRO" w:eastAsia="HG丸ｺﾞｼｯｸM-PRO" w:hAnsi="HG丸ｺﾞｼｯｸM-PRO" w:hint="eastAsia"/>
                <w:sz w:val="20"/>
                <w:szCs w:val="20"/>
                <w:u w:val="single"/>
              </w:rPr>
              <w:t xml:space="preserve">　　</w:t>
            </w:r>
            <w:r w:rsidRPr="00736B68">
              <w:rPr>
                <w:rFonts w:ascii="HG丸ｺﾞｼｯｸM-PRO" w:eastAsia="HG丸ｺﾞｼｯｸM-PRO" w:hAnsi="HG丸ｺﾞｼｯｸM-PRO" w:hint="eastAsia"/>
                <w:sz w:val="20"/>
                <w:szCs w:val="20"/>
                <w:u w:val="single"/>
              </w:rPr>
              <w:t xml:space="preserve">　</w:t>
            </w:r>
            <w:r w:rsidRPr="00736B68">
              <w:rPr>
                <w:rFonts w:ascii="HG丸ｺﾞｼｯｸM-PRO" w:eastAsia="HG丸ｺﾞｼｯｸM-PRO" w:hAnsi="HG丸ｺﾞｼｯｸM-PRO"/>
                <w:sz w:val="20"/>
                <w:szCs w:val="20"/>
              </w:rPr>
              <w:t>年</w:t>
            </w:r>
            <w:r w:rsidRPr="00736B68">
              <w:rPr>
                <w:rFonts w:ascii="HG丸ｺﾞｼｯｸM-PRO" w:eastAsia="HG丸ｺﾞｼｯｸM-PRO" w:hAnsi="HG丸ｺﾞｼｯｸM-PRO" w:hint="eastAsia"/>
                <w:sz w:val="20"/>
                <w:szCs w:val="20"/>
                <w:u w:val="single"/>
              </w:rPr>
              <w:t xml:space="preserve">　　</w:t>
            </w:r>
            <w:r w:rsidRPr="00736B68">
              <w:rPr>
                <w:rFonts w:ascii="HG丸ｺﾞｼｯｸM-PRO" w:eastAsia="HG丸ｺﾞｼｯｸM-PRO" w:hAnsi="HG丸ｺﾞｼｯｸM-PRO"/>
                <w:sz w:val="20"/>
                <w:szCs w:val="20"/>
              </w:rPr>
              <w:t>月</w:t>
            </w:r>
            <w:r w:rsidRPr="00736B68">
              <w:rPr>
                <w:rFonts w:ascii="HG丸ｺﾞｼｯｸM-PRO" w:eastAsia="HG丸ｺﾞｼｯｸM-PRO" w:hAnsi="HG丸ｺﾞｼｯｸM-PRO" w:hint="eastAsia"/>
                <w:sz w:val="20"/>
                <w:szCs w:val="20"/>
                <w:u w:val="single"/>
              </w:rPr>
              <w:t xml:space="preserve">　　</w:t>
            </w:r>
            <w:r w:rsidRPr="00736B68">
              <w:rPr>
                <w:rFonts w:ascii="HG丸ｺﾞｼｯｸM-PRO" w:eastAsia="HG丸ｺﾞｼｯｸM-PRO" w:hAnsi="HG丸ｺﾞｼｯｸM-PRO"/>
                <w:sz w:val="20"/>
                <w:szCs w:val="20"/>
              </w:rPr>
              <w:t>日</w:t>
            </w:r>
          </w:p>
        </w:tc>
      </w:tr>
      <w:bookmarkEnd w:id="0"/>
      <w:tr w:rsidR="00F86F7C" w:rsidRPr="00736B68" w14:paraId="29310E2E" w14:textId="77777777" w:rsidTr="002E4B80">
        <w:trPr>
          <w:trHeight w:val="340"/>
        </w:trPr>
        <w:tc>
          <w:tcPr>
            <w:tcW w:w="1985" w:type="dxa"/>
            <w:vMerge w:val="restart"/>
            <w:vAlign w:val="center"/>
          </w:tcPr>
          <w:p w14:paraId="36FF7D48" w14:textId="77777777" w:rsidR="00F86F7C" w:rsidRDefault="00F86F7C" w:rsidP="003600D9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（借主が</w:t>
            </w:r>
            <w:r w:rsidRPr="003600D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署名</w:t>
            </w:r>
          </w:p>
          <w:p w14:paraId="40D84847" w14:textId="573568BA" w:rsidR="00F86F7C" w:rsidRPr="00736B68" w:rsidRDefault="00F86F7C" w:rsidP="002E4B80">
            <w:pPr>
              <w:ind w:firstLineChars="100" w:firstLine="200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3600D9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または記名押印）</w:t>
            </w:r>
          </w:p>
        </w:tc>
        <w:tc>
          <w:tcPr>
            <w:tcW w:w="992" w:type="dxa"/>
          </w:tcPr>
          <w:p w14:paraId="4459905A" w14:textId="77777777" w:rsidR="00F86F7C" w:rsidRPr="00736B68" w:rsidRDefault="00F86F7C" w:rsidP="009423CE">
            <w:pPr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736B68"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住　所</w:t>
            </w:r>
          </w:p>
        </w:tc>
        <w:tc>
          <w:tcPr>
            <w:tcW w:w="7371" w:type="dxa"/>
          </w:tcPr>
          <w:p w14:paraId="1740BA20" w14:textId="000F183A" w:rsidR="00F86F7C" w:rsidRPr="00736B68" w:rsidRDefault="002E4B80" w:rsidP="00336785">
            <w:pPr>
              <w:jc w:val="left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 w:rsidRPr="00736B68">
              <w:rPr>
                <w:rFonts w:ascii="HG丸ｺﾞｼｯｸM-PRO" w:eastAsia="HG丸ｺﾞｼｯｸM-PRO" w:hAnsi="HG丸ｺﾞｼｯｸM-PRO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5CF7D4" wp14:editId="00562C66">
                      <wp:simplePos x="0" y="0"/>
                      <wp:positionH relativeFrom="column">
                        <wp:posOffset>2549525</wp:posOffset>
                      </wp:positionH>
                      <wp:positionV relativeFrom="paragraph">
                        <wp:posOffset>123190</wp:posOffset>
                      </wp:positionV>
                      <wp:extent cx="266700" cy="260350"/>
                      <wp:effectExtent l="0" t="0" r="19050" b="25400"/>
                      <wp:wrapNone/>
                      <wp:docPr id="2" name="楕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2603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A9A76B" id="楕円 2" o:spid="_x0000_s1026" style="position:absolute;left:0;text-align:left;margin-left:200.75pt;margin-top:9.7pt;width:21pt;height:2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" filled="f" strokecolor="black [3213]" strokeweight="1pt">
                      <v:stroke dashstyle="1 1" joinstyle="miter"/>
                    </v:oval>
                  </w:pict>
                </mc:Fallback>
              </mc:AlternateContent>
            </w:r>
          </w:p>
        </w:tc>
      </w:tr>
      <w:tr w:rsidR="00F86F7C" w:rsidRPr="00736B68" w14:paraId="371819C3" w14:textId="77777777" w:rsidTr="002E4B80">
        <w:trPr>
          <w:trHeight w:val="340"/>
        </w:trPr>
        <w:tc>
          <w:tcPr>
            <w:tcW w:w="1985" w:type="dxa"/>
            <w:vMerge/>
            <w:vAlign w:val="center"/>
          </w:tcPr>
          <w:p w14:paraId="536661C1" w14:textId="77777777" w:rsidR="00F86F7C" w:rsidRDefault="00F86F7C" w:rsidP="003600D9">
            <w:pPr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</w:p>
        </w:tc>
        <w:tc>
          <w:tcPr>
            <w:tcW w:w="992" w:type="dxa"/>
          </w:tcPr>
          <w:p w14:paraId="19C0F877" w14:textId="3FD90D92" w:rsidR="00F86F7C" w:rsidRPr="00736B68" w:rsidRDefault="00F86F7C" w:rsidP="009423CE">
            <w:pPr>
              <w:jc w:val="center"/>
              <w:rPr>
                <w:rFonts w:ascii="HG丸ｺﾞｼｯｸM-PRO" w:eastAsia="HG丸ｺﾞｼｯｸM-PRO" w:hAnsi="HG丸ｺﾞｼｯｸM-PRO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sz w:val="20"/>
                <w:szCs w:val="20"/>
              </w:rPr>
              <w:t>氏　名</w:t>
            </w:r>
          </w:p>
        </w:tc>
        <w:tc>
          <w:tcPr>
            <w:tcW w:w="7371" w:type="dxa"/>
          </w:tcPr>
          <w:p w14:paraId="1B08AE6C" w14:textId="3C46B809" w:rsidR="00F86F7C" w:rsidRPr="00736B68" w:rsidRDefault="002E4B80" w:rsidP="00336785">
            <w:pPr>
              <w:jc w:val="left"/>
              <w:rPr>
                <w:rFonts w:ascii="HG丸ｺﾞｼｯｸM-PRO" w:eastAsia="HG丸ｺﾞｼｯｸM-PRO" w:hAnsi="HG丸ｺﾞｼｯｸM-PRO"/>
                <w:noProof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sz w:val="20"/>
                <w:szCs w:val="20"/>
              </w:rPr>
              <w:t>＿＿＿＿＿＿＿＿＿＿＿＿＿＿＿＿＿＿＿＿＿＿</w:t>
            </w:r>
          </w:p>
        </w:tc>
      </w:tr>
    </w:tbl>
    <w:p w14:paraId="74ECCC2E" w14:textId="77DB3933" w:rsidR="007A5EC9" w:rsidRPr="00736B68" w:rsidRDefault="007A5EC9" w:rsidP="00736B68">
      <w:pPr>
        <w:jc w:val="left"/>
        <w:rPr>
          <w:rFonts w:ascii="HG丸ｺﾞｼｯｸM-PRO" w:eastAsia="HG丸ｺﾞｼｯｸM-PRO" w:hAnsi="HG丸ｺﾞｼｯｸM-PRO"/>
          <w:b/>
          <w:bCs/>
          <w:szCs w:val="21"/>
        </w:rPr>
      </w:pPr>
    </w:p>
    <w:sectPr w:rsidR="007A5EC9" w:rsidRPr="00736B68" w:rsidSect="00F86F7C">
      <w:pgSz w:w="11906" w:h="16838"/>
      <w:pgMar w:top="720" w:right="567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6564A" w14:textId="77777777" w:rsidR="009471FF" w:rsidRDefault="009471FF" w:rsidP="001F011C">
      <w:r>
        <w:separator/>
      </w:r>
    </w:p>
  </w:endnote>
  <w:endnote w:type="continuationSeparator" w:id="0">
    <w:p w14:paraId="6E15719E" w14:textId="77777777" w:rsidR="009471FF" w:rsidRDefault="009471FF" w:rsidP="001F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8B174" w14:textId="77777777" w:rsidR="009471FF" w:rsidRDefault="009471FF" w:rsidP="001F011C">
      <w:r>
        <w:separator/>
      </w:r>
    </w:p>
  </w:footnote>
  <w:footnote w:type="continuationSeparator" w:id="0">
    <w:p w14:paraId="0AF3C631" w14:textId="77777777" w:rsidR="009471FF" w:rsidRDefault="009471FF" w:rsidP="001F0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C266F"/>
    <w:multiLevelType w:val="hybridMultilevel"/>
    <w:tmpl w:val="60007E44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484603E"/>
    <w:multiLevelType w:val="hybridMultilevel"/>
    <w:tmpl w:val="0240A9E6"/>
    <w:lvl w:ilvl="0" w:tplc="A1F83D86">
      <w:start w:val="1"/>
      <w:numFmt w:val="decimalFullWidth"/>
      <w:lvlText w:val="第%1条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5537B11"/>
    <w:multiLevelType w:val="hybridMultilevel"/>
    <w:tmpl w:val="2BA607F2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79355C5"/>
    <w:multiLevelType w:val="hybridMultilevel"/>
    <w:tmpl w:val="0AE2FC8C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9E7589"/>
    <w:multiLevelType w:val="hybridMultilevel"/>
    <w:tmpl w:val="CE04F678"/>
    <w:lvl w:ilvl="0" w:tplc="4F8C2A98">
      <w:start w:val="1"/>
      <w:numFmt w:val="decimal"/>
      <w:lvlText w:val="第%1条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BF449EA"/>
    <w:multiLevelType w:val="hybridMultilevel"/>
    <w:tmpl w:val="1922B6BC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5115A9E"/>
    <w:multiLevelType w:val="hybridMultilevel"/>
    <w:tmpl w:val="38D49DD0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6531DA5"/>
    <w:multiLevelType w:val="hybridMultilevel"/>
    <w:tmpl w:val="5BDEE9F4"/>
    <w:lvl w:ilvl="0" w:tplc="1BBECEB4">
      <w:start w:val="4"/>
      <w:numFmt w:val="decimalFullWidth"/>
      <w:lvlText w:val="%1．"/>
      <w:lvlJc w:val="left"/>
      <w:pPr>
        <w:ind w:left="88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7" w:tentative="1">
      <w:start w:val="1"/>
      <w:numFmt w:val="aiueoFullWidth"/>
      <w:lvlText w:val="(%5)"/>
      <w:lvlJc w:val="left"/>
      <w:pPr>
        <w:ind w:left="264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7" w:tentative="1">
      <w:start w:val="1"/>
      <w:numFmt w:val="aiueoFullWidth"/>
      <w:lvlText w:val="(%8)"/>
      <w:lvlJc w:val="left"/>
      <w:pPr>
        <w:ind w:left="39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8" w15:restartNumberingAfterBreak="0">
    <w:nsid w:val="1B292EBB"/>
    <w:multiLevelType w:val="hybridMultilevel"/>
    <w:tmpl w:val="CBC025CA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1BB36AF9"/>
    <w:multiLevelType w:val="hybridMultilevel"/>
    <w:tmpl w:val="2160D424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1E3F0D71"/>
    <w:multiLevelType w:val="hybridMultilevel"/>
    <w:tmpl w:val="D44ABA54"/>
    <w:lvl w:ilvl="0" w:tplc="4F8C2A98">
      <w:start w:val="1"/>
      <w:numFmt w:val="decimal"/>
      <w:lvlText w:val="第%1条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68160DF"/>
    <w:multiLevelType w:val="hybridMultilevel"/>
    <w:tmpl w:val="2B62D45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8C67777"/>
    <w:multiLevelType w:val="hybridMultilevel"/>
    <w:tmpl w:val="0AE2C8EA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2FEF0E12"/>
    <w:multiLevelType w:val="hybridMultilevel"/>
    <w:tmpl w:val="F63E6946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31FA7B0A"/>
    <w:multiLevelType w:val="hybridMultilevel"/>
    <w:tmpl w:val="75D29892"/>
    <w:lvl w:ilvl="0" w:tplc="B79EBFD8">
      <w:start w:val="1"/>
      <w:numFmt w:val="decimalFullWidth"/>
      <w:suff w:val="space"/>
      <w:lvlText w:val="第%1条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39B7AA0"/>
    <w:multiLevelType w:val="hybridMultilevel"/>
    <w:tmpl w:val="43545AD4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5761F13"/>
    <w:multiLevelType w:val="hybridMultilevel"/>
    <w:tmpl w:val="8306268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9E40FED"/>
    <w:multiLevelType w:val="hybridMultilevel"/>
    <w:tmpl w:val="6C44D8F8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3D454902"/>
    <w:multiLevelType w:val="hybridMultilevel"/>
    <w:tmpl w:val="3170237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97A212B"/>
    <w:multiLevelType w:val="hybridMultilevel"/>
    <w:tmpl w:val="B7584126"/>
    <w:lvl w:ilvl="0" w:tplc="3FE6AC04">
      <w:start w:val="4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0" w15:restartNumberingAfterBreak="0">
    <w:nsid w:val="4BAA0CBF"/>
    <w:multiLevelType w:val="hybridMultilevel"/>
    <w:tmpl w:val="C6B6C726"/>
    <w:lvl w:ilvl="0" w:tplc="66B234F4">
      <w:start w:val="8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1" w15:restartNumberingAfterBreak="0">
    <w:nsid w:val="530A615A"/>
    <w:multiLevelType w:val="hybridMultilevel"/>
    <w:tmpl w:val="072C74D0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539F45D7"/>
    <w:multiLevelType w:val="hybridMultilevel"/>
    <w:tmpl w:val="1BDC1CBE"/>
    <w:lvl w:ilvl="0" w:tplc="C436FE4A">
      <w:start w:val="7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3" w15:restartNumberingAfterBreak="0">
    <w:nsid w:val="58AE5B18"/>
    <w:multiLevelType w:val="hybridMultilevel"/>
    <w:tmpl w:val="5AE201C4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58CA0786"/>
    <w:multiLevelType w:val="hybridMultilevel"/>
    <w:tmpl w:val="680AD71A"/>
    <w:lvl w:ilvl="0" w:tplc="9D72CAEC">
      <w:start w:val="5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5" w15:restartNumberingAfterBreak="0">
    <w:nsid w:val="5D7065CA"/>
    <w:multiLevelType w:val="hybridMultilevel"/>
    <w:tmpl w:val="4D844FA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23D85F48">
      <w:start w:val="1"/>
      <w:numFmt w:val="decimalEnclosedCircle"/>
      <w:lvlText w:val="%2"/>
      <w:lvlJc w:val="left"/>
      <w:pPr>
        <w:ind w:left="1260" w:hanging="84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5DA121A2"/>
    <w:multiLevelType w:val="hybridMultilevel"/>
    <w:tmpl w:val="11D2EF5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629E0BFF"/>
    <w:multiLevelType w:val="hybridMultilevel"/>
    <w:tmpl w:val="F96AE2F4"/>
    <w:lvl w:ilvl="0" w:tplc="C32E685C">
      <w:start w:val="8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8" w15:restartNumberingAfterBreak="0">
    <w:nsid w:val="64A315CD"/>
    <w:multiLevelType w:val="hybridMultilevel"/>
    <w:tmpl w:val="2D403AF4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7B2725F"/>
    <w:multiLevelType w:val="hybridMultilevel"/>
    <w:tmpl w:val="E2C0778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C776C8A"/>
    <w:multiLevelType w:val="hybridMultilevel"/>
    <w:tmpl w:val="22020B2A"/>
    <w:lvl w:ilvl="0" w:tplc="FBD48E2A">
      <w:start w:val="1"/>
      <w:numFmt w:val="decimalFullWidth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705250B5"/>
    <w:multiLevelType w:val="hybridMultilevel"/>
    <w:tmpl w:val="60C82F0A"/>
    <w:lvl w:ilvl="0" w:tplc="4F8C2A98">
      <w:start w:val="1"/>
      <w:numFmt w:val="decimal"/>
      <w:lvlText w:val="第%1条"/>
      <w:lvlJc w:val="left"/>
      <w:pPr>
        <w:ind w:left="420" w:hanging="420"/>
      </w:pPr>
      <w:rPr>
        <w:rFonts w:hint="eastAsia"/>
      </w:rPr>
    </w:lvl>
    <w:lvl w:ilvl="1" w:tplc="C89EF8CC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7C191AEF"/>
    <w:multiLevelType w:val="hybridMultilevel"/>
    <w:tmpl w:val="4796D6EC"/>
    <w:lvl w:ilvl="0" w:tplc="9A2C1CE8">
      <w:start w:val="1"/>
      <w:numFmt w:val="decimalFullWidth"/>
      <w:lvlText w:val="%1．"/>
      <w:lvlJc w:val="left"/>
      <w:pPr>
        <w:ind w:left="440" w:hanging="4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3" w15:restartNumberingAfterBreak="0">
    <w:nsid w:val="7F1403CE"/>
    <w:multiLevelType w:val="hybridMultilevel"/>
    <w:tmpl w:val="4B02F97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634940652">
    <w:abstractNumId w:val="33"/>
  </w:num>
  <w:num w:numId="2" w16cid:durableId="859855915">
    <w:abstractNumId w:val="16"/>
  </w:num>
  <w:num w:numId="3" w16cid:durableId="794255290">
    <w:abstractNumId w:val="11"/>
  </w:num>
  <w:num w:numId="4" w16cid:durableId="1348404454">
    <w:abstractNumId w:val="31"/>
  </w:num>
  <w:num w:numId="5" w16cid:durableId="2014607403">
    <w:abstractNumId w:val="10"/>
  </w:num>
  <w:num w:numId="6" w16cid:durableId="119032520">
    <w:abstractNumId w:val="4"/>
  </w:num>
  <w:num w:numId="7" w16cid:durableId="260842504">
    <w:abstractNumId w:val="26"/>
  </w:num>
  <w:num w:numId="8" w16cid:durableId="1197546624">
    <w:abstractNumId w:val="25"/>
  </w:num>
  <w:num w:numId="9" w16cid:durableId="1222643181">
    <w:abstractNumId w:val="0"/>
  </w:num>
  <w:num w:numId="10" w16cid:durableId="1104811498">
    <w:abstractNumId w:val="17"/>
  </w:num>
  <w:num w:numId="11" w16cid:durableId="639846282">
    <w:abstractNumId w:val="1"/>
  </w:num>
  <w:num w:numId="12" w16cid:durableId="2831021">
    <w:abstractNumId w:val="12"/>
  </w:num>
  <w:num w:numId="13" w16cid:durableId="292255245">
    <w:abstractNumId w:val="15"/>
  </w:num>
  <w:num w:numId="14" w16cid:durableId="1683506239">
    <w:abstractNumId w:val="13"/>
  </w:num>
  <w:num w:numId="15" w16cid:durableId="1637030808">
    <w:abstractNumId w:val="29"/>
  </w:num>
  <w:num w:numId="16" w16cid:durableId="1773666506">
    <w:abstractNumId w:val="30"/>
  </w:num>
  <w:num w:numId="17" w16cid:durableId="2063286057">
    <w:abstractNumId w:val="28"/>
  </w:num>
  <w:num w:numId="18" w16cid:durableId="2120637442">
    <w:abstractNumId w:val="18"/>
  </w:num>
  <w:num w:numId="19" w16cid:durableId="472675269">
    <w:abstractNumId w:val="9"/>
  </w:num>
  <w:num w:numId="20" w16cid:durableId="1740981817">
    <w:abstractNumId w:val="3"/>
  </w:num>
  <w:num w:numId="21" w16cid:durableId="299960447">
    <w:abstractNumId w:val="2"/>
  </w:num>
  <w:num w:numId="22" w16cid:durableId="702637543">
    <w:abstractNumId w:val="14"/>
  </w:num>
  <w:num w:numId="23" w16cid:durableId="449856031">
    <w:abstractNumId w:val="6"/>
  </w:num>
  <w:num w:numId="24" w16cid:durableId="1481730385">
    <w:abstractNumId w:val="5"/>
  </w:num>
  <w:num w:numId="25" w16cid:durableId="1979145219">
    <w:abstractNumId w:val="21"/>
  </w:num>
  <w:num w:numId="26" w16cid:durableId="938105447">
    <w:abstractNumId w:val="8"/>
  </w:num>
  <w:num w:numId="27" w16cid:durableId="1518695273">
    <w:abstractNumId w:val="23"/>
  </w:num>
  <w:num w:numId="28" w16cid:durableId="907690850">
    <w:abstractNumId w:val="32"/>
  </w:num>
  <w:num w:numId="29" w16cid:durableId="598372907">
    <w:abstractNumId w:val="19"/>
  </w:num>
  <w:num w:numId="30" w16cid:durableId="162669716">
    <w:abstractNumId w:val="7"/>
  </w:num>
  <w:num w:numId="31" w16cid:durableId="756875338">
    <w:abstractNumId w:val="24"/>
  </w:num>
  <w:num w:numId="32" w16cid:durableId="1720279195">
    <w:abstractNumId w:val="22"/>
  </w:num>
  <w:num w:numId="33" w16cid:durableId="1507671059">
    <w:abstractNumId w:val="27"/>
  </w:num>
  <w:num w:numId="34" w16cid:durableId="14872091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754"/>
    <w:rsid w:val="00010A81"/>
    <w:rsid w:val="00045642"/>
    <w:rsid w:val="000772D8"/>
    <w:rsid w:val="00084CCE"/>
    <w:rsid w:val="000B34A3"/>
    <w:rsid w:val="000B5A12"/>
    <w:rsid w:val="000E44D6"/>
    <w:rsid w:val="0010753B"/>
    <w:rsid w:val="001119C4"/>
    <w:rsid w:val="00123E1F"/>
    <w:rsid w:val="00127DBF"/>
    <w:rsid w:val="00143E5F"/>
    <w:rsid w:val="00146863"/>
    <w:rsid w:val="0015172F"/>
    <w:rsid w:val="0015640F"/>
    <w:rsid w:val="00162CC9"/>
    <w:rsid w:val="001B2EBE"/>
    <w:rsid w:val="001E7811"/>
    <w:rsid w:val="001F011C"/>
    <w:rsid w:val="002061B9"/>
    <w:rsid w:val="002120E0"/>
    <w:rsid w:val="00225378"/>
    <w:rsid w:val="00237020"/>
    <w:rsid w:val="00276347"/>
    <w:rsid w:val="002C6FC4"/>
    <w:rsid w:val="002E1670"/>
    <w:rsid w:val="002E4B80"/>
    <w:rsid w:val="002E5B7A"/>
    <w:rsid w:val="002F5546"/>
    <w:rsid w:val="00306154"/>
    <w:rsid w:val="003355D9"/>
    <w:rsid w:val="003371F3"/>
    <w:rsid w:val="003600D9"/>
    <w:rsid w:val="003631C3"/>
    <w:rsid w:val="00387B14"/>
    <w:rsid w:val="00391DCE"/>
    <w:rsid w:val="003A4914"/>
    <w:rsid w:val="003A6FED"/>
    <w:rsid w:val="003B2523"/>
    <w:rsid w:val="003E4D81"/>
    <w:rsid w:val="003F3606"/>
    <w:rsid w:val="003F4358"/>
    <w:rsid w:val="00415FC2"/>
    <w:rsid w:val="00421596"/>
    <w:rsid w:val="00457E7B"/>
    <w:rsid w:val="00487E69"/>
    <w:rsid w:val="0049032C"/>
    <w:rsid w:val="00492679"/>
    <w:rsid w:val="00495C2C"/>
    <w:rsid w:val="004D3C60"/>
    <w:rsid w:val="004D41C2"/>
    <w:rsid w:val="004F012E"/>
    <w:rsid w:val="004F41C3"/>
    <w:rsid w:val="004F655A"/>
    <w:rsid w:val="004F74C2"/>
    <w:rsid w:val="005065AC"/>
    <w:rsid w:val="00511152"/>
    <w:rsid w:val="00536BC0"/>
    <w:rsid w:val="00536FE1"/>
    <w:rsid w:val="00545590"/>
    <w:rsid w:val="00552F3A"/>
    <w:rsid w:val="005662EC"/>
    <w:rsid w:val="00576823"/>
    <w:rsid w:val="00582B04"/>
    <w:rsid w:val="00582DBD"/>
    <w:rsid w:val="00583CAD"/>
    <w:rsid w:val="005934D6"/>
    <w:rsid w:val="00593B02"/>
    <w:rsid w:val="005A1596"/>
    <w:rsid w:val="005B3CAE"/>
    <w:rsid w:val="005B4C29"/>
    <w:rsid w:val="005D6431"/>
    <w:rsid w:val="005E3B9B"/>
    <w:rsid w:val="005F7DD8"/>
    <w:rsid w:val="0061673D"/>
    <w:rsid w:val="0061687F"/>
    <w:rsid w:val="0062592E"/>
    <w:rsid w:val="00625A41"/>
    <w:rsid w:val="00634101"/>
    <w:rsid w:val="00677F35"/>
    <w:rsid w:val="00680253"/>
    <w:rsid w:val="0069250D"/>
    <w:rsid w:val="00697EC7"/>
    <w:rsid w:val="006A6D30"/>
    <w:rsid w:val="006B0D9A"/>
    <w:rsid w:val="006C7A59"/>
    <w:rsid w:val="006F3EDF"/>
    <w:rsid w:val="00703CE3"/>
    <w:rsid w:val="00704C54"/>
    <w:rsid w:val="007163BC"/>
    <w:rsid w:val="00736B68"/>
    <w:rsid w:val="00777368"/>
    <w:rsid w:val="00785871"/>
    <w:rsid w:val="007A4CCC"/>
    <w:rsid w:val="007A5EC9"/>
    <w:rsid w:val="007B1E14"/>
    <w:rsid w:val="007C0CD6"/>
    <w:rsid w:val="007D363B"/>
    <w:rsid w:val="00806D1C"/>
    <w:rsid w:val="00845D9D"/>
    <w:rsid w:val="00850754"/>
    <w:rsid w:val="00851B09"/>
    <w:rsid w:val="00887393"/>
    <w:rsid w:val="00893400"/>
    <w:rsid w:val="008A5FAA"/>
    <w:rsid w:val="008B163E"/>
    <w:rsid w:val="008C51B9"/>
    <w:rsid w:val="00902898"/>
    <w:rsid w:val="009163F2"/>
    <w:rsid w:val="00930ADA"/>
    <w:rsid w:val="009423CE"/>
    <w:rsid w:val="00943999"/>
    <w:rsid w:val="009471FF"/>
    <w:rsid w:val="0095269B"/>
    <w:rsid w:val="00962069"/>
    <w:rsid w:val="009746DC"/>
    <w:rsid w:val="00976772"/>
    <w:rsid w:val="009C215F"/>
    <w:rsid w:val="009D2BFD"/>
    <w:rsid w:val="00A10F46"/>
    <w:rsid w:val="00A346B0"/>
    <w:rsid w:val="00A351D2"/>
    <w:rsid w:val="00A41BB4"/>
    <w:rsid w:val="00A92888"/>
    <w:rsid w:val="00AD22A2"/>
    <w:rsid w:val="00AE6AEB"/>
    <w:rsid w:val="00B41028"/>
    <w:rsid w:val="00B45773"/>
    <w:rsid w:val="00B53F2B"/>
    <w:rsid w:val="00B74C5E"/>
    <w:rsid w:val="00B835E8"/>
    <w:rsid w:val="00B94757"/>
    <w:rsid w:val="00BC5D2F"/>
    <w:rsid w:val="00BF09E6"/>
    <w:rsid w:val="00C04A29"/>
    <w:rsid w:val="00C11F62"/>
    <w:rsid w:val="00C14A8B"/>
    <w:rsid w:val="00C317A8"/>
    <w:rsid w:val="00C6259A"/>
    <w:rsid w:val="00C66EF9"/>
    <w:rsid w:val="00CB08E1"/>
    <w:rsid w:val="00CC0D3D"/>
    <w:rsid w:val="00CE01C4"/>
    <w:rsid w:val="00CE4CEC"/>
    <w:rsid w:val="00CF22F9"/>
    <w:rsid w:val="00D02FC1"/>
    <w:rsid w:val="00D65D48"/>
    <w:rsid w:val="00D97A1F"/>
    <w:rsid w:val="00DA79BD"/>
    <w:rsid w:val="00DD3825"/>
    <w:rsid w:val="00DD69A2"/>
    <w:rsid w:val="00E11AA9"/>
    <w:rsid w:val="00E47A4D"/>
    <w:rsid w:val="00E851A8"/>
    <w:rsid w:val="00E95F33"/>
    <w:rsid w:val="00EC6BE9"/>
    <w:rsid w:val="00ED1034"/>
    <w:rsid w:val="00F03D59"/>
    <w:rsid w:val="00F3736C"/>
    <w:rsid w:val="00F73118"/>
    <w:rsid w:val="00F86F7C"/>
    <w:rsid w:val="00FA6AFB"/>
    <w:rsid w:val="00FB16EE"/>
    <w:rsid w:val="00FC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3AA7B15"/>
  <w15:chartTrackingRefBased/>
  <w15:docId w15:val="{9EE2DDE3-5958-4E23-B165-C0F0D5D50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011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F011C"/>
  </w:style>
  <w:style w:type="paragraph" w:styleId="a5">
    <w:name w:val="footer"/>
    <w:basedOn w:val="a"/>
    <w:link w:val="a6"/>
    <w:uiPriority w:val="99"/>
    <w:unhideWhenUsed/>
    <w:rsid w:val="001F011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F011C"/>
  </w:style>
  <w:style w:type="paragraph" w:styleId="a7">
    <w:name w:val="List Paragraph"/>
    <w:basedOn w:val="a"/>
    <w:uiPriority w:val="34"/>
    <w:qFormat/>
    <w:rsid w:val="00237020"/>
    <w:pPr>
      <w:ind w:leftChars="400" w:left="840"/>
    </w:pPr>
  </w:style>
  <w:style w:type="table" w:styleId="a8">
    <w:name w:val="Table Grid"/>
    <w:basedOn w:val="a1"/>
    <w:uiPriority w:val="39"/>
    <w:rsid w:val="00536F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7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~WRL0001.tmp</Template>
  <TotalTime>200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木村　紘一郎</dc:creator>
  <cp:keywords/>
  <dc:description/>
  <cp:lastModifiedBy>Emi Hiranou</cp:lastModifiedBy>
  <cp:revision>28</cp:revision>
  <cp:lastPrinted>2024-09-05T03:49:00Z</cp:lastPrinted>
  <dcterms:created xsi:type="dcterms:W3CDTF">2024-08-16T06:55:00Z</dcterms:created>
  <dcterms:modified xsi:type="dcterms:W3CDTF">2024-09-11T04:38:00Z</dcterms:modified>
</cp:coreProperties>
</file>